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6606FB" w14:textId="027BCC0E" w:rsidR="00B947DC" w:rsidRDefault="00A60F1A" w:rsidP="00A60F1A">
      <w:pPr>
        <w:pStyle w:val="Title"/>
      </w:pPr>
      <w:r>
        <w:t>Crisis Communications Team Templates</w:t>
      </w:r>
    </w:p>
    <w:p w14:paraId="624FF67F" w14:textId="68671FC3" w:rsidR="00A60F1A" w:rsidRDefault="00A60F1A" w:rsidP="00A60F1A">
      <w:pPr>
        <w:pStyle w:val="Heading1"/>
      </w:pPr>
      <w:r>
        <w:t>Team Contact List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3428"/>
        <w:gridCol w:w="3428"/>
        <w:gridCol w:w="3428"/>
        <w:gridCol w:w="3429"/>
      </w:tblGrid>
      <w:tr w:rsidR="00A60F1A" w14:paraId="1EC12FE7" w14:textId="77777777" w:rsidTr="00A60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428" w:type="dxa"/>
          </w:tcPr>
          <w:p w14:paraId="186D36E8" w14:textId="43C4FDC0" w:rsidR="00A60F1A" w:rsidRDefault="00A60F1A" w:rsidP="00A60F1A">
            <w:r>
              <w:t>Name</w:t>
            </w:r>
          </w:p>
        </w:tc>
        <w:tc>
          <w:tcPr>
            <w:tcW w:w="3428" w:type="dxa"/>
          </w:tcPr>
          <w:p w14:paraId="30E01B7E" w14:textId="16D17CC8" w:rsidR="00A60F1A" w:rsidRDefault="00A60F1A" w:rsidP="00A60F1A">
            <w:r>
              <w:t>Role</w:t>
            </w:r>
          </w:p>
        </w:tc>
        <w:tc>
          <w:tcPr>
            <w:tcW w:w="3428" w:type="dxa"/>
          </w:tcPr>
          <w:p w14:paraId="208B6B42" w14:textId="54ABE2CC" w:rsidR="00A60F1A" w:rsidRDefault="00A60F1A" w:rsidP="00A60F1A">
            <w:r>
              <w:t>Cell Phone</w:t>
            </w:r>
          </w:p>
        </w:tc>
        <w:tc>
          <w:tcPr>
            <w:tcW w:w="3429" w:type="dxa"/>
          </w:tcPr>
          <w:p w14:paraId="1F9E80D5" w14:textId="1F60AAD8" w:rsidR="00A60F1A" w:rsidRDefault="00A60F1A" w:rsidP="00A60F1A">
            <w:r>
              <w:t>Other Contact Number</w:t>
            </w:r>
          </w:p>
        </w:tc>
      </w:tr>
      <w:tr w:rsidR="00A60F1A" w14:paraId="38F26DCE" w14:textId="77777777" w:rsidTr="00A60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3428" w:type="dxa"/>
          </w:tcPr>
          <w:p w14:paraId="74577BCE" w14:textId="77777777" w:rsidR="00A60F1A" w:rsidRDefault="00A60F1A" w:rsidP="00A60F1A"/>
        </w:tc>
        <w:tc>
          <w:tcPr>
            <w:tcW w:w="3428" w:type="dxa"/>
          </w:tcPr>
          <w:p w14:paraId="5B358FF3" w14:textId="77777777" w:rsidR="00A60F1A" w:rsidRDefault="00A60F1A" w:rsidP="00A60F1A"/>
        </w:tc>
        <w:tc>
          <w:tcPr>
            <w:tcW w:w="3428" w:type="dxa"/>
          </w:tcPr>
          <w:p w14:paraId="30E0341F" w14:textId="77777777" w:rsidR="00A60F1A" w:rsidRDefault="00A60F1A" w:rsidP="00A60F1A"/>
        </w:tc>
        <w:tc>
          <w:tcPr>
            <w:tcW w:w="3429" w:type="dxa"/>
          </w:tcPr>
          <w:p w14:paraId="243C50BF" w14:textId="77777777" w:rsidR="00A60F1A" w:rsidRDefault="00A60F1A" w:rsidP="00A60F1A"/>
        </w:tc>
      </w:tr>
      <w:tr w:rsidR="00A60F1A" w14:paraId="2FE9AFAF" w14:textId="77777777" w:rsidTr="00A60F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tcW w:w="3428" w:type="dxa"/>
          </w:tcPr>
          <w:p w14:paraId="476B3713" w14:textId="77777777" w:rsidR="00A60F1A" w:rsidRDefault="00A60F1A" w:rsidP="00A60F1A"/>
        </w:tc>
        <w:tc>
          <w:tcPr>
            <w:tcW w:w="3428" w:type="dxa"/>
          </w:tcPr>
          <w:p w14:paraId="772CB96D" w14:textId="77777777" w:rsidR="00A60F1A" w:rsidRDefault="00A60F1A" w:rsidP="00A60F1A"/>
        </w:tc>
        <w:tc>
          <w:tcPr>
            <w:tcW w:w="3428" w:type="dxa"/>
          </w:tcPr>
          <w:p w14:paraId="09D28F86" w14:textId="77777777" w:rsidR="00A60F1A" w:rsidRDefault="00A60F1A" w:rsidP="00A60F1A"/>
        </w:tc>
        <w:tc>
          <w:tcPr>
            <w:tcW w:w="3429" w:type="dxa"/>
          </w:tcPr>
          <w:p w14:paraId="6DD8C425" w14:textId="77777777" w:rsidR="00A60F1A" w:rsidRDefault="00A60F1A" w:rsidP="00A60F1A"/>
        </w:tc>
      </w:tr>
      <w:tr w:rsidR="00A60F1A" w14:paraId="58D4704B" w14:textId="77777777" w:rsidTr="00A60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3428" w:type="dxa"/>
          </w:tcPr>
          <w:p w14:paraId="3305AA50" w14:textId="77777777" w:rsidR="00A60F1A" w:rsidRDefault="00A60F1A" w:rsidP="00A60F1A"/>
        </w:tc>
        <w:tc>
          <w:tcPr>
            <w:tcW w:w="3428" w:type="dxa"/>
          </w:tcPr>
          <w:p w14:paraId="7B637B74" w14:textId="77777777" w:rsidR="00A60F1A" w:rsidRDefault="00A60F1A" w:rsidP="00A60F1A"/>
        </w:tc>
        <w:tc>
          <w:tcPr>
            <w:tcW w:w="3428" w:type="dxa"/>
          </w:tcPr>
          <w:p w14:paraId="3283FA6B" w14:textId="77777777" w:rsidR="00A60F1A" w:rsidRDefault="00A60F1A" w:rsidP="00A60F1A"/>
        </w:tc>
        <w:tc>
          <w:tcPr>
            <w:tcW w:w="3429" w:type="dxa"/>
          </w:tcPr>
          <w:p w14:paraId="0C2A964B" w14:textId="77777777" w:rsidR="00A60F1A" w:rsidRDefault="00A60F1A" w:rsidP="00A60F1A"/>
        </w:tc>
      </w:tr>
      <w:tr w:rsidR="00A60F1A" w14:paraId="4677CF4F" w14:textId="77777777" w:rsidTr="00A60F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tcW w:w="3428" w:type="dxa"/>
          </w:tcPr>
          <w:p w14:paraId="68E4DE29" w14:textId="77777777" w:rsidR="00A60F1A" w:rsidRDefault="00A60F1A" w:rsidP="00A60F1A"/>
        </w:tc>
        <w:tc>
          <w:tcPr>
            <w:tcW w:w="3428" w:type="dxa"/>
          </w:tcPr>
          <w:p w14:paraId="2F2BC0D5" w14:textId="77777777" w:rsidR="00A60F1A" w:rsidRDefault="00A60F1A" w:rsidP="00A60F1A"/>
        </w:tc>
        <w:tc>
          <w:tcPr>
            <w:tcW w:w="3428" w:type="dxa"/>
          </w:tcPr>
          <w:p w14:paraId="3C918179" w14:textId="77777777" w:rsidR="00A60F1A" w:rsidRDefault="00A60F1A" w:rsidP="00A60F1A"/>
        </w:tc>
        <w:tc>
          <w:tcPr>
            <w:tcW w:w="3429" w:type="dxa"/>
          </w:tcPr>
          <w:p w14:paraId="3520CD7C" w14:textId="77777777" w:rsidR="00A60F1A" w:rsidRDefault="00A60F1A" w:rsidP="00A60F1A"/>
        </w:tc>
      </w:tr>
      <w:tr w:rsidR="00A60F1A" w14:paraId="133306BD" w14:textId="77777777" w:rsidTr="00A60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3428" w:type="dxa"/>
          </w:tcPr>
          <w:p w14:paraId="7D58EB8D" w14:textId="77777777" w:rsidR="00A60F1A" w:rsidRDefault="00A60F1A" w:rsidP="00A60F1A"/>
        </w:tc>
        <w:tc>
          <w:tcPr>
            <w:tcW w:w="3428" w:type="dxa"/>
          </w:tcPr>
          <w:p w14:paraId="575188F7" w14:textId="77777777" w:rsidR="00A60F1A" w:rsidRDefault="00A60F1A" w:rsidP="00A60F1A"/>
        </w:tc>
        <w:tc>
          <w:tcPr>
            <w:tcW w:w="3428" w:type="dxa"/>
          </w:tcPr>
          <w:p w14:paraId="6E005899" w14:textId="77777777" w:rsidR="00A60F1A" w:rsidRDefault="00A60F1A" w:rsidP="00A60F1A"/>
        </w:tc>
        <w:tc>
          <w:tcPr>
            <w:tcW w:w="3429" w:type="dxa"/>
          </w:tcPr>
          <w:p w14:paraId="1E53E2DD" w14:textId="77777777" w:rsidR="00A60F1A" w:rsidRDefault="00A60F1A" w:rsidP="00A60F1A"/>
        </w:tc>
      </w:tr>
      <w:tr w:rsidR="00A60F1A" w14:paraId="19FB82DA" w14:textId="77777777" w:rsidTr="00A60F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20"/>
        </w:trPr>
        <w:tc>
          <w:tcPr>
            <w:tcW w:w="3428" w:type="dxa"/>
          </w:tcPr>
          <w:p w14:paraId="27963AF5" w14:textId="77777777" w:rsidR="00A60F1A" w:rsidRDefault="00A60F1A" w:rsidP="00A60F1A"/>
        </w:tc>
        <w:tc>
          <w:tcPr>
            <w:tcW w:w="3428" w:type="dxa"/>
          </w:tcPr>
          <w:p w14:paraId="4960889E" w14:textId="77777777" w:rsidR="00A60F1A" w:rsidRDefault="00A60F1A" w:rsidP="00A60F1A"/>
        </w:tc>
        <w:tc>
          <w:tcPr>
            <w:tcW w:w="3428" w:type="dxa"/>
          </w:tcPr>
          <w:p w14:paraId="1765F768" w14:textId="77777777" w:rsidR="00A60F1A" w:rsidRDefault="00A60F1A" w:rsidP="00A60F1A"/>
        </w:tc>
        <w:tc>
          <w:tcPr>
            <w:tcW w:w="3429" w:type="dxa"/>
          </w:tcPr>
          <w:p w14:paraId="3DD11ABC" w14:textId="77777777" w:rsidR="00A60F1A" w:rsidRDefault="00A60F1A" w:rsidP="00A60F1A"/>
        </w:tc>
      </w:tr>
      <w:tr w:rsidR="00A60F1A" w14:paraId="134D4108" w14:textId="77777777" w:rsidTr="00A60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tcW w:w="3428" w:type="dxa"/>
          </w:tcPr>
          <w:p w14:paraId="60D7B5E4" w14:textId="77777777" w:rsidR="00A60F1A" w:rsidRDefault="00A60F1A" w:rsidP="00A60F1A"/>
        </w:tc>
        <w:tc>
          <w:tcPr>
            <w:tcW w:w="3428" w:type="dxa"/>
          </w:tcPr>
          <w:p w14:paraId="4E69DDB8" w14:textId="77777777" w:rsidR="00A60F1A" w:rsidRDefault="00A60F1A" w:rsidP="00A60F1A"/>
        </w:tc>
        <w:tc>
          <w:tcPr>
            <w:tcW w:w="3428" w:type="dxa"/>
          </w:tcPr>
          <w:p w14:paraId="4E6BB947" w14:textId="77777777" w:rsidR="00A60F1A" w:rsidRDefault="00A60F1A" w:rsidP="00A60F1A"/>
        </w:tc>
        <w:tc>
          <w:tcPr>
            <w:tcW w:w="3429" w:type="dxa"/>
          </w:tcPr>
          <w:p w14:paraId="15AFC60B" w14:textId="77777777" w:rsidR="00A60F1A" w:rsidRDefault="00A60F1A" w:rsidP="00A60F1A"/>
        </w:tc>
      </w:tr>
    </w:tbl>
    <w:p w14:paraId="573A7B24" w14:textId="27C86D78" w:rsidR="00A60F1A" w:rsidRDefault="00A60F1A" w:rsidP="00A60F1A"/>
    <w:p w14:paraId="4F1C5269" w14:textId="77777777" w:rsidR="00A60F1A" w:rsidRDefault="00A60F1A">
      <w:r>
        <w:br w:type="page"/>
      </w:r>
    </w:p>
    <w:p w14:paraId="2B0CDEB4" w14:textId="231BC525" w:rsidR="00A60F1A" w:rsidRDefault="00A60F1A" w:rsidP="00A60F1A">
      <w:pPr>
        <w:pStyle w:val="Heading1"/>
      </w:pPr>
      <w:r>
        <w:lastRenderedPageBreak/>
        <w:t>Immediate Response Phone Script</w:t>
      </w:r>
    </w:p>
    <w:p w14:paraId="7B66D815" w14:textId="7920DAA8" w:rsidR="00A60F1A" w:rsidRDefault="00A60F1A" w:rsidP="00A60F1A">
      <w:pPr>
        <w:rPr>
          <w:rStyle w:val="SubtleEmphasis"/>
        </w:rPr>
      </w:pPr>
      <w:r w:rsidRPr="00A60F1A">
        <w:rPr>
          <w:b/>
          <w:bCs/>
        </w:rPr>
        <w:t>Example:</w:t>
      </w:r>
      <w:r w:rsidRPr="00A60F1A">
        <w:rPr>
          <w:rStyle w:val="SubtleEmphasis"/>
        </w:rPr>
        <w:t xml:space="preserve"> </w:t>
      </w:r>
      <w:proofErr w:type="gramStart"/>
      <w:r w:rsidRPr="00A60F1A">
        <w:rPr>
          <w:rStyle w:val="SubtleEmphasis"/>
        </w:rPr>
        <w:t>At this time</w:t>
      </w:r>
      <w:proofErr w:type="gramEnd"/>
      <w:r w:rsidRPr="00A60F1A">
        <w:rPr>
          <w:rStyle w:val="SubtleEmphasis"/>
        </w:rPr>
        <w:t>, the leadership team is gathering facts. Our Executive Director, John Smith will be issuing a statement as soon as possible. Can I take your contact information so that we can notify you when the statement will be ready?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13713"/>
      </w:tblGrid>
      <w:tr w:rsidR="00A60F1A" w14:paraId="70814479" w14:textId="77777777" w:rsidTr="00A60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13" w:type="dxa"/>
          </w:tcPr>
          <w:p w14:paraId="54F25A5B" w14:textId="5294521E" w:rsidR="00A60F1A" w:rsidRPr="00A60F1A" w:rsidRDefault="00A60F1A" w:rsidP="00A60F1A">
            <w:r w:rsidRPr="00A60F1A">
              <w:t>Phone Script</w:t>
            </w:r>
          </w:p>
        </w:tc>
      </w:tr>
      <w:tr w:rsidR="00A60F1A" w14:paraId="15B34E20" w14:textId="77777777" w:rsidTr="00A60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4"/>
        </w:trPr>
        <w:tc>
          <w:tcPr>
            <w:tcW w:w="13713" w:type="dxa"/>
            <w:shd w:val="clear" w:color="auto" w:fill="auto"/>
          </w:tcPr>
          <w:p w14:paraId="2A2CD9FB" w14:textId="77777777" w:rsidR="00A60F1A" w:rsidRDefault="00A60F1A" w:rsidP="00A60F1A">
            <w:pPr>
              <w:rPr>
                <w:rStyle w:val="SubtleEmphasis"/>
              </w:rPr>
            </w:pPr>
          </w:p>
        </w:tc>
      </w:tr>
    </w:tbl>
    <w:p w14:paraId="4C33BFD7" w14:textId="429E9B1D" w:rsidR="00A60F1A" w:rsidRDefault="00A60F1A" w:rsidP="00A60F1A">
      <w:pPr>
        <w:pStyle w:val="Heading1"/>
      </w:pPr>
      <w:r w:rsidRPr="00A60F1A">
        <w:t>Phone Contact Log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742"/>
        <w:gridCol w:w="2742"/>
        <w:gridCol w:w="2743"/>
        <w:gridCol w:w="2743"/>
        <w:gridCol w:w="2743"/>
      </w:tblGrid>
      <w:tr w:rsidR="00A60F1A" w14:paraId="75D260B8" w14:textId="77777777" w:rsidTr="00A60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42" w:type="dxa"/>
          </w:tcPr>
          <w:p w14:paraId="0C1097B4" w14:textId="0A82F317" w:rsidR="00A60F1A" w:rsidRDefault="00A60F1A" w:rsidP="00A60F1A">
            <w:r>
              <w:t>Name of Caller</w:t>
            </w:r>
          </w:p>
        </w:tc>
        <w:tc>
          <w:tcPr>
            <w:tcW w:w="2742" w:type="dxa"/>
          </w:tcPr>
          <w:p w14:paraId="739887DD" w14:textId="57ABCF8D" w:rsidR="00A60F1A" w:rsidRDefault="00A60F1A" w:rsidP="00A60F1A">
            <w:r>
              <w:t>Representing (Organization Name)</w:t>
            </w:r>
          </w:p>
        </w:tc>
        <w:tc>
          <w:tcPr>
            <w:tcW w:w="2743" w:type="dxa"/>
          </w:tcPr>
          <w:p w14:paraId="3DA12152" w14:textId="4CC53E33" w:rsidR="00A60F1A" w:rsidRDefault="00A60F1A" w:rsidP="00A60F1A">
            <w:r>
              <w:t>Phone Number</w:t>
            </w:r>
          </w:p>
        </w:tc>
        <w:tc>
          <w:tcPr>
            <w:tcW w:w="2743" w:type="dxa"/>
          </w:tcPr>
          <w:p w14:paraId="69882053" w14:textId="7F2DF650" w:rsidR="00A60F1A" w:rsidRDefault="00A60F1A" w:rsidP="00A60F1A">
            <w:r>
              <w:t>Email</w:t>
            </w:r>
          </w:p>
        </w:tc>
        <w:tc>
          <w:tcPr>
            <w:tcW w:w="2743" w:type="dxa"/>
          </w:tcPr>
          <w:p w14:paraId="264D12AE" w14:textId="4C91E441" w:rsidR="00A60F1A" w:rsidRDefault="00A60F1A" w:rsidP="00A60F1A">
            <w:r>
              <w:t>Specific Questions or Notes</w:t>
            </w:r>
          </w:p>
        </w:tc>
      </w:tr>
      <w:tr w:rsidR="00A60F1A" w14:paraId="7A443E23" w14:textId="77777777" w:rsidTr="00A60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42" w:type="dxa"/>
          </w:tcPr>
          <w:p w14:paraId="22D565F0" w14:textId="77777777" w:rsidR="00A60F1A" w:rsidRDefault="00A60F1A" w:rsidP="00A60F1A"/>
        </w:tc>
        <w:tc>
          <w:tcPr>
            <w:tcW w:w="2742" w:type="dxa"/>
          </w:tcPr>
          <w:p w14:paraId="6FB45BA9" w14:textId="77777777" w:rsidR="00A60F1A" w:rsidRDefault="00A60F1A" w:rsidP="00A60F1A"/>
        </w:tc>
        <w:tc>
          <w:tcPr>
            <w:tcW w:w="2743" w:type="dxa"/>
          </w:tcPr>
          <w:p w14:paraId="752D5A6D" w14:textId="77777777" w:rsidR="00A60F1A" w:rsidRDefault="00A60F1A" w:rsidP="00A60F1A"/>
        </w:tc>
        <w:tc>
          <w:tcPr>
            <w:tcW w:w="2743" w:type="dxa"/>
          </w:tcPr>
          <w:p w14:paraId="67F30780" w14:textId="77777777" w:rsidR="00A60F1A" w:rsidRDefault="00A60F1A" w:rsidP="00A60F1A"/>
        </w:tc>
        <w:tc>
          <w:tcPr>
            <w:tcW w:w="2743" w:type="dxa"/>
          </w:tcPr>
          <w:p w14:paraId="717395BC" w14:textId="77777777" w:rsidR="00A60F1A" w:rsidRDefault="00A60F1A" w:rsidP="00A60F1A"/>
        </w:tc>
      </w:tr>
      <w:tr w:rsidR="00A60F1A" w14:paraId="66C61743" w14:textId="77777777" w:rsidTr="00A60F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42" w:type="dxa"/>
          </w:tcPr>
          <w:p w14:paraId="2710B3D6" w14:textId="77777777" w:rsidR="00A60F1A" w:rsidRDefault="00A60F1A" w:rsidP="00A60F1A"/>
        </w:tc>
        <w:tc>
          <w:tcPr>
            <w:tcW w:w="2742" w:type="dxa"/>
          </w:tcPr>
          <w:p w14:paraId="46CFDA9B" w14:textId="77777777" w:rsidR="00A60F1A" w:rsidRDefault="00A60F1A" w:rsidP="00A60F1A"/>
        </w:tc>
        <w:tc>
          <w:tcPr>
            <w:tcW w:w="2743" w:type="dxa"/>
          </w:tcPr>
          <w:p w14:paraId="2F023930" w14:textId="77777777" w:rsidR="00A60F1A" w:rsidRDefault="00A60F1A" w:rsidP="00A60F1A"/>
        </w:tc>
        <w:tc>
          <w:tcPr>
            <w:tcW w:w="2743" w:type="dxa"/>
          </w:tcPr>
          <w:p w14:paraId="0358A7DB" w14:textId="77777777" w:rsidR="00A60F1A" w:rsidRDefault="00A60F1A" w:rsidP="00A60F1A"/>
        </w:tc>
        <w:tc>
          <w:tcPr>
            <w:tcW w:w="2743" w:type="dxa"/>
          </w:tcPr>
          <w:p w14:paraId="7B2C1F9F" w14:textId="77777777" w:rsidR="00A60F1A" w:rsidRDefault="00A60F1A" w:rsidP="00A60F1A"/>
        </w:tc>
      </w:tr>
      <w:tr w:rsidR="00A60F1A" w14:paraId="0D26A3C9" w14:textId="77777777" w:rsidTr="00A60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42" w:type="dxa"/>
          </w:tcPr>
          <w:p w14:paraId="587752F5" w14:textId="77777777" w:rsidR="00A60F1A" w:rsidRDefault="00A60F1A" w:rsidP="00A60F1A"/>
        </w:tc>
        <w:tc>
          <w:tcPr>
            <w:tcW w:w="2742" w:type="dxa"/>
          </w:tcPr>
          <w:p w14:paraId="74B6773D" w14:textId="77777777" w:rsidR="00A60F1A" w:rsidRDefault="00A60F1A" w:rsidP="00A60F1A"/>
        </w:tc>
        <w:tc>
          <w:tcPr>
            <w:tcW w:w="2743" w:type="dxa"/>
          </w:tcPr>
          <w:p w14:paraId="17095121" w14:textId="77777777" w:rsidR="00A60F1A" w:rsidRDefault="00A60F1A" w:rsidP="00A60F1A"/>
        </w:tc>
        <w:tc>
          <w:tcPr>
            <w:tcW w:w="2743" w:type="dxa"/>
          </w:tcPr>
          <w:p w14:paraId="5B7A1D1A" w14:textId="77777777" w:rsidR="00A60F1A" w:rsidRDefault="00A60F1A" w:rsidP="00A60F1A"/>
        </w:tc>
        <w:tc>
          <w:tcPr>
            <w:tcW w:w="2743" w:type="dxa"/>
          </w:tcPr>
          <w:p w14:paraId="76BB5E89" w14:textId="77777777" w:rsidR="00A60F1A" w:rsidRDefault="00A60F1A" w:rsidP="00A60F1A"/>
        </w:tc>
      </w:tr>
      <w:tr w:rsidR="00A60F1A" w14:paraId="15B1838A" w14:textId="77777777" w:rsidTr="00A60F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42" w:type="dxa"/>
          </w:tcPr>
          <w:p w14:paraId="1E660CCB" w14:textId="77777777" w:rsidR="00A60F1A" w:rsidRDefault="00A60F1A" w:rsidP="00A60F1A"/>
        </w:tc>
        <w:tc>
          <w:tcPr>
            <w:tcW w:w="2742" w:type="dxa"/>
          </w:tcPr>
          <w:p w14:paraId="4C05991E" w14:textId="77777777" w:rsidR="00A60F1A" w:rsidRDefault="00A60F1A" w:rsidP="00A60F1A"/>
        </w:tc>
        <w:tc>
          <w:tcPr>
            <w:tcW w:w="2743" w:type="dxa"/>
          </w:tcPr>
          <w:p w14:paraId="0DCFF7C8" w14:textId="77777777" w:rsidR="00A60F1A" w:rsidRDefault="00A60F1A" w:rsidP="00A60F1A"/>
        </w:tc>
        <w:tc>
          <w:tcPr>
            <w:tcW w:w="2743" w:type="dxa"/>
          </w:tcPr>
          <w:p w14:paraId="7E616C00" w14:textId="77777777" w:rsidR="00A60F1A" w:rsidRDefault="00A60F1A" w:rsidP="00A60F1A"/>
        </w:tc>
        <w:tc>
          <w:tcPr>
            <w:tcW w:w="2743" w:type="dxa"/>
          </w:tcPr>
          <w:p w14:paraId="7A792C9D" w14:textId="77777777" w:rsidR="00A60F1A" w:rsidRDefault="00A60F1A" w:rsidP="00A60F1A"/>
        </w:tc>
      </w:tr>
      <w:tr w:rsidR="00A60F1A" w14:paraId="0434ACBB" w14:textId="77777777" w:rsidTr="00A60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42" w:type="dxa"/>
          </w:tcPr>
          <w:p w14:paraId="56100C63" w14:textId="77777777" w:rsidR="00A60F1A" w:rsidRDefault="00A60F1A" w:rsidP="00A60F1A"/>
        </w:tc>
        <w:tc>
          <w:tcPr>
            <w:tcW w:w="2742" w:type="dxa"/>
          </w:tcPr>
          <w:p w14:paraId="40B82834" w14:textId="77777777" w:rsidR="00A60F1A" w:rsidRDefault="00A60F1A" w:rsidP="00A60F1A"/>
        </w:tc>
        <w:tc>
          <w:tcPr>
            <w:tcW w:w="2743" w:type="dxa"/>
          </w:tcPr>
          <w:p w14:paraId="73EB1E7E" w14:textId="77777777" w:rsidR="00A60F1A" w:rsidRDefault="00A60F1A" w:rsidP="00A60F1A"/>
        </w:tc>
        <w:tc>
          <w:tcPr>
            <w:tcW w:w="2743" w:type="dxa"/>
          </w:tcPr>
          <w:p w14:paraId="1DFDAC2E" w14:textId="77777777" w:rsidR="00A60F1A" w:rsidRDefault="00A60F1A" w:rsidP="00A60F1A"/>
        </w:tc>
        <w:tc>
          <w:tcPr>
            <w:tcW w:w="2743" w:type="dxa"/>
          </w:tcPr>
          <w:p w14:paraId="27C32379" w14:textId="77777777" w:rsidR="00A60F1A" w:rsidRDefault="00A60F1A" w:rsidP="00A60F1A"/>
        </w:tc>
      </w:tr>
      <w:tr w:rsidR="00A60F1A" w14:paraId="68AF3165" w14:textId="77777777" w:rsidTr="00A60F1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42" w:type="dxa"/>
          </w:tcPr>
          <w:p w14:paraId="73D33841" w14:textId="77777777" w:rsidR="00A60F1A" w:rsidRDefault="00A60F1A" w:rsidP="00A60F1A"/>
        </w:tc>
        <w:tc>
          <w:tcPr>
            <w:tcW w:w="2742" w:type="dxa"/>
          </w:tcPr>
          <w:p w14:paraId="092209E8" w14:textId="77777777" w:rsidR="00A60F1A" w:rsidRDefault="00A60F1A" w:rsidP="00A60F1A"/>
        </w:tc>
        <w:tc>
          <w:tcPr>
            <w:tcW w:w="2743" w:type="dxa"/>
          </w:tcPr>
          <w:p w14:paraId="79E2B928" w14:textId="77777777" w:rsidR="00A60F1A" w:rsidRDefault="00A60F1A" w:rsidP="00A60F1A"/>
        </w:tc>
        <w:tc>
          <w:tcPr>
            <w:tcW w:w="2743" w:type="dxa"/>
          </w:tcPr>
          <w:p w14:paraId="09E6365C" w14:textId="77777777" w:rsidR="00A60F1A" w:rsidRDefault="00A60F1A" w:rsidP="00A60F1A"/>
        </w:tc>
        <w:tc>
          <w:tcPr>
            <w:tcW w:w="2743" w:type="dxa"/>
          </w:tcPr>
          <w:p w14:paraId="5FC02097" w14:textId="77777777" w:rsidR="00A60F1A" w:rsidRDefault="00A60F1A" w:rsidP="00A60F1A"/>
        </w:tc>
      </w:tr>
    </w:tbl>
    <w:p w14:paraId="59B186D8" w14:textId="3AF170B9" w:rsidR="00A60F1A" w:rsidRDefault="00A60F1A" w:rsidP="00A60F1A">
      <w:pPr>
        <w:pStyle w:val="Heading1"/>
      </w:pPr>
      <w:r>
        <w:t>Immediate Response Press Statement</w:t>
      </w:r>
    </w:p>
    <w:p w14:paraId="5B7E363B" w14:textId="6BF97ADC" w:rsidR="00A60F1A" w:rsidRPr="00A60F1A" w:rsidRDefault="00A60F1A" w:rsidP="00A60F1A">
      <w:pPr>
        <w:rPr>
          <w:rStyle w:val="SubtleEmphasis"/>
        </w:rPr>
      </w:pPr>
      <w:r w:rsidRPr="00A60F1A">
        <w:rPr>
          <w:rStyle w:val="Strong"/>
        </w:rPr>
        <w:t>Example:</w:t>
      </w:r>
      <w:r w:rsidRPr="00A60F1A">
        <w:rPr>
          <w:rStyle w:val="SubtleEmphasis"/>
        </w:rPr>
        <w:t xml:space="preserve"> A (what happened) at (location) involving (who) occurred today at (time). The incident is under investigation and more information is forthcoming.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13713"/>
      </w:tblGrid>
      <w:tr w:rsidR="00A60F1A" w14:paraId="59DD155D" w14:textId="77777777" w:rsidTr="00A60F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3713" w:type="dxa"/>
          </w:tcPr>
          <w:p w14:paraId="41FE750C" w14:textId="1CBD3DEB" w:rsidR="00A60F1A" w:rsidRDefault="00A60F1A" w:rsidP="00A60F1A">
            <w:r>
              <w:t>Press Statement</w:t>
            </w:r>
          </w:p>
        </w:tc>
      </w:tr>
      <w:tr w:rsidR="00A60F1A" w14:paraId="62FF88F0" w14:textId="77777777" w:rsidTr="00A60F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4"/>
        </w:trPr>
        <w:tc>
          <w:tcPr>
            <w:tcW w:w="13713" w:type="dxa"/>
            <w:shd w:val="clear" w:color="auto" w:fill="auto"/>
          </w:tcPr>
          <w:p w14:paraId="11897FFB" w14:textId="77777777" w:rsidR="00A60F1A" w:rsidRDefault="00A60F1A" w:rsidP="00A60F1A"/>
        </w:tc>
      </w:tr>
    </w:tbl>
    <w:p w14:paraId="5CEB43D4" w14:textId="77777777" w:rsidR="00A60F1A" w:rsidRPr="00A60F1A" w:rsidRDefault="00A60F1A" w:rsidP="00A60F1A"/>
    <w:sectPr w:rsidR="00A60F1A" w:rsidRPr="00A60F1A" w:rsidSect="00A60F1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325" w:right="1397" w:bottom="1339" w:left="720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BEE82" w14:textId="77777777" w:rsidR="00A60F1A" w:rsidRDefault="00A60F1A" w:rsidP="007448FA">
      <w:pPr>
        <w:spacing w:before="0" w:after="0" w:line="240" w:lineRule="auto"/>
      </w:pPr>
      <w:r>
        <w:separator/>
      </w:r>
    </w:p>
  </w:endnote>
  <w:endnote w:type="continuationSeparator" w:id="0">
    <w:p w14:paraId="79294015" w14:textId="77777777" w:rsidR="00A60F1A" w:rsidRDefault="00A60F1A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93966855-6156-4FB0-8B6C-C5C140F228E3}"/>
    <w:embedBold r:id="rId2" w:fontKey="{963F950F-B3F5-488E-8546-2F2CB1AED354}"/>
    <w:embedItalic r:id="rId3" w:fontKey="{AD04B518-2F9A-405F-B134-0A40C13CF00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02CB51D-46D4-4C42-9BD0-844E223883F9}"/>
    <w:embedBold r:id="rId5" w:fontKey="{9CD5EEA2-9771-4FA7-8D16-D0108F86EBB6}"/>
    <w:embedItalic r:id="rId6" w:fontKey="{F2C4B7B4-DFF4-4430-9DA0-5EED96DDF8D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6EB99D" w14:textId="77777777" w:rsidR="006648C7" w:rsidRDefault="006648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20711A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9FA9BD" w14:textId="16B5D9E1" w:rsidR="006648C7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07A6B36D" wp14:editId="19FB89C1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BD29BC" w:rsidRPr="00BD29BC">
      <w:rPr>
        <w:rStyle w:val="Hyperlink"/>
        <w:sz w:val="16"/>
        <w:szCs w:val="16"/>
        <w:u w:val="none"/>
      </w:rPr>
      <w:t xml:space="preserve">, </w:t>
    </w:r>
    <w:r w:rsidR="00BD29BC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B9C09" w14:textId="77777777" w:rsidR="006648C7" w:rsidRDefault="006648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67D9C" w14:textId="77777777" w:rsidR="00A60F1A" w:rsidRDefault="00A60F1A" w:rsidP="007448FA">
      <w:pPr>
        <w:spacing w:before="0" w:after="0" w:line="240" w:lineRule="auto"/>
      </w:pPr>
      <w:r>
        <w:separator/>
      </w:r>
    </w:p>
  </w:footnote>
  <w:footnote w:type="continuationSeparator" w:id="0">
    <w:p w14:paraId="28CDFA19" w14:textId="77777777" w:rsidR="00A60F1A" w:rsidRDefault="00A60F1A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F66033" w14:textId="77777777" w:rsidR="006648C7" w:rsidRDefault="006648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3F956" w14:textId="77777777" w:rsidR="006648C7" w:rsidRDefault="006648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37B7E3" w14:textId="77777777" w:rsidR="006648C7" w:rsidRDefault="006648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869083">
    <w:abstractNumId w:val="3"/>
  </w:num>
  <w:num w:numId="2" w16cid:durableId="1084379767">
    <w:abstractNumId w:val="2"/>
  </w:num>
  <w:num w:numId="3" w16cid:durableId="27143062">
    <w:abstractNumId w:val="6"/>
  </w:num>
  <w:num w:numId="4" w16cid:durableId="1327635734">
    <w:abstractNumId w:val="5"/>
  </w:num>
  <w:num w:numId="5" w16cid:durableId="392430485">
    <w:abstractNumId w:val="5"/>
  </w:num>
  <w:num w:numId="6" w16cid:durableId="108429152">
    <w:abstractNumId w:val="4"/>
  </w:num>
  <w:num w:numId="7" w16cid:durableId="1693415730">
    <w:abstractNumId w:val="0"/>
  </w:num>
  <w:num w:numId="8" w16cid:durableId="276723369">
    <w:abstractNumId w:val="0"/>
  </w:num>
  <w:num w:numId="9" w16cid:durableId="439493376">
    <w:abstractNumId w:val="0"/>
  </w:num>
  <w:num w:numId="10" w16cid:durableId="1695225226">
    <w:abstractNumId w:val="0"/>
  </w:num>
  <w:num w:numId="11" w16cid:durableId="391974626">
    <w:abstractNumId w:val="0"/>
  </w:num>
  <w:num w:numId="12" w16cid:durableId="1148010659">
    <w:abstractNumId w:val="0"/>
  </w:num>
  <w:num w:numId="13" w16cid:durableId="263849048">
    <w:abstractNumId w:val="1"/>
  </w:num>
  <w:num w:numId="14" w16cid:durableId="642005343">
    <w:abstractNumId w:val="0"/>
  </w:num>
  <w:num w:numId="15" w16cid:durableId="1081173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F1A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5153"/>
    <w:rsid w:val="006648C7"/>
    <w:rsid w:val="006B1F74"/>
    <w:rsid w:val="00712DAF"/>
    <w:rsid w:val="007448FA"/>
    <w:rsid w:val="007E7D4C"/>
    <w:rsid w:val="0086418D"/>
    <w:rsid w:val="0086546D"/>
    <w:rsid w:val="008B0C17"/>
    <w:rsid w:val="008B46C9"/>
    <w:rsid w:val="00903176"/>
    <w:rsid w:val="00917F90"/>
    <w:rsid w:val="009C6B01"/>
    <w:rsid w:val="00A13F25"/>
    <w:rsid w:val="00A15FA0"/>
    <w:rsid w:val="00A60F1A"/>
    <w:rsid w:val="00A910A6"/>
    <w:rsid w:val="00B947DC"/>
    <w:rsid w:val="00BD29BC"/>
    <w:rsid w:val="00CA210B"/>
    <w:rsid w:val="00CD63F8"/>
    <w:rsid w:val="00D07ADF"/>
    <w:rsid w:val="00D92915"/>
    <w:rsid w:val="00DA73B4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991B8A"/>
  <w15:chartTrackingRefBased/>
  <w15:docId w15:val="{043B2D94-1F06-47F9-B06B-6E670B225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A60F1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60F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217A5-6D59-44CE-9775-109FFFD502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0A7445-9CD6-4005-A987-0EDE6EE94D09}">
  <ds:schemaRefs>
    <ds:schemaRef ds:uri="http://schemas.microsoft.com/office/2006/metadata/properties"/>
    <ds:schemaRef ds:uri="http://schemas.microsoft.com/office/infopath/2007/PartnerControls"/>
    <ds:schemaRef ds:uri="6ccbe38b-1a20-46da-8aaa-80461f379b6f"/>
    <ds:schemaRef ds:uri="a9643071-28cc-44d5-b501-aa6025d1b200"/>
  </ds:schemaRefs>
</ds:datastoreItem>
</file>

<file path=customXml/itemProps3.xml><?xml version="1.0" encoding="utf-8"?>
<ds:datastoreItem xmlns:ds="http://schemas.openxmlformats.org/officeDocument/2006/customXml" ds:itemID="{5D122E7F-5054-4EA9-8B2C-868E471C3AB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8</TotalTime>
  <Pages>2</Pages>
  <Words>131</Words>
  <Characters>657</Characters>
  <Application>Microsoft Office Word</Application>
  <DocSecurity>0</DocSecurity>
  <Lines>11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Crisis Communications Team Templates</dc:title>
  <dc:subject/>
  <dc:creator>Info@nhnonprofits.org</dc:creator>
  <cp:keywords/>
  <dc:description/>
  <cp:lastModifiedBy>Susan Dumais</cp:lastModifiedBy>
  <cp:revision>4</cp:revision>
  <dcterms:created xsi:type="dcterms:W3CDTF">2021-11-02T17:10:00Z</dcterms:created>
  <dcterms:modified xsi:type="dcterms:W3CDTF">2024-12-13T20:28:00Z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12859600</vt:r8>
  </property>
  <property fmtid="{D5CDD505-2E9C-101B-9397-08002B2CF9AE}" pid="3" name="LastSaved">
    <vt:filetime>2013-11-20T00:00:00Z</vt:filetime>
  </property>
  <property fmtid="{D5CDD505-2E9C-101B-9397-08002B2CF9AE}" pid="4" name="Created">
    <vt:filetime>2012-01-24T00:00:00Z</vt:filetime>
  </property>
  <property fmtid="{D5CDD505-2E9C-101B-9397-08002B2CF9AE}" pid="5" name="ContentTypeId">
    <vt:lpwstr>0x010100F0D2F60FBD035049A8BC930DE8A20F96</vt:lpwstr>
  </property>
  <property fmtid="{D5CDD505-2E9C-101B-9397-08002B2CF9AE}" pid="6" name="MediaServiceImageTags">
    <vt:lpwstr/>
  </property>
</Properties>
</file>